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723D" w:rsidRDefault="00C82A38">
      <w:r>
        <w:t>Health &amp; Wellness Research Paper Rubric</w:t>
      </w:r>
    </w:p>
    <w:p w:rsidR="0098493C" w:rsidRDefault="00C82A38">
      <w:r>
        <w:t>100</w:t>
      </w:r>
      <w:r w:rsidR="0098493C">
        <w:t>pts total</w:t>
      </w:r>
    </w:p>
    <w:p w:rsidR="0098493C" w:rsidRDefault="0098493C"/>
    <w:tbl>
      <w:tblPr>
        <w:tblStyle w:val="TableGrid"/>
        <w:tblW w:w="11070" w:type="dxa"/>
        <w:tblInd w:w="-815" w:type="dxa"/>
        <w:tblLook w:val="04A0" w:firstRow="1" w:lastRow="0" w:firstColumn="1" w:lastColumn="0" w:noHBand="0" w:noVBand="1"/>
      </w:tblPr>
      <w:tblGrid>
        <w:gridCol w:w="1894"/>
        <w:gridCol w:w="1886"/>
        <w:gridCol w:w="2250"/>
        <w:gridCol w:w="2266"/>
        <w:gridCol w:w="2774"/>
      </w:tblGrid>
      <w:tr w:rsidR="00960DF6" w:rsidRPr="00DE18C6" w:rsidTr="0079361C">
        <w:tc>
          <w:tcPr>
            <w:tcW w:w="1894" w:type="dxa"/>
          </w:tcPr>
          <w:p w:rsidR="0098493C" w:rsidRPr="00DE18C6" w:rsidRDefault="0098493C" w:rsidP="00DE18C6">
            <w:pPr>
              <w:jc w:val="center"/>
              <w:rPr>
                <w:b/>
                <w:u w:val="single"/>
              </w:rPr>
            </w:pPr>
            <w:r w:rsidRPr="00DE18C6">
              <w:rPr>
                <w:b/>
                <w:u w:val="single"/>
              </w:rPr>
              <w:t>Criteria</w:t>
            </w:r>
          </w:p>
        </w:tc>
        <w:tc>
          <w:tcPr>
            <w:tcW w:w="1886" w:type="dxa"/>
          </w:tcPr>
          <w:p w:rsidR="0098493C" w:rsidRPr="00DE18C6" w:rsidRDefault="0098493C" w:rsidP="00DE18C6">
            <w:pPr>
              <w:jc w:val="center"/>
              <w:rPr>
                <w:b/>
                <w:u w:val="single"/>
              </w:rPr>
            </w:pPr>
            <w:r w:rsidRPr="00DE18C6">
              <w:rPr>
                <w:b/>
                <w:u w:val="single"/>
              </w:rPr>
              <w:t>Non-Performance</w:t>
            </w:r>
          </w:p>
        </w:tc>
        <w:tc>
          <w:tcPr>
            <w:tcW w:w="2250" w:type="dxa"/>
          </w:tcPr>
          <w:p w:rsidR="0098493C" w:rsidRPr="00DE18C6" w:rsidRDefault="0098493C" w:rsidP="00DE18C6">
            <w:pPr>
              <w:jc w:val="center"/>
              <w:rPr>
                <w:b/>
                <w:u w:val="single"/>
              </w:rPr>
            </w:pPr>
            <w:r w:rsidRPr="00DE18C6">
              <w:rPr>
                <w:b/>
                <w:u w:val="single"/>
              </w:rPr>
              <w:t>Novice</w:t>
            </w:r>
          </w:p>
        </w:tc>
        <w:tc>
          <w:tcPr>
            <w:tcW w:w="2266" w:type="dxa"/>
          </w:tcPr>
          <w:p w:rsidR="0098493C" w:rsidRPr="00DE18C6" w:rsidRDefault="0098493C" w:rsidP="00DE18C6">
            <w:pPr>
              <w:jc w:val="center"/>
              <w:rPr>
                <w:b/>
                <w:u w:val="single"/>
              </w:rPr>
            </w:pPr>
            <w:r w:rsidRPr="00DE18C6">
              <w:rPr>
                <w:b/>
                <w:u w:val="single"/>
              </w:rPr>
              <w:t>Developing</w:t>
            </w:r>
          </w:p>
        </w:tc>
        <w:tc>
          <w:tcPr>
            <w:tcW w:w="2774" w:type="dxa"/>
          </w:tcPr>
          <w:p w:rsidR="0098493C" w:rsidRPr="00DE18C6" w:rsidRDefault="0098493C" w:rsidP="00DE18C6">
            <w:pPr>
              <w:jc w:val="center"/>
              <w:rPr>
                <w:b/>
                <w:u w:val="single"/>
              </w:rPr>
            </w:pPr>
            <w:r w:rsidRPr="00DE18C6">
              <w:rPr>
                <w:b/>
                <w:u w:val="single"/>
              </w:rPr>
              <w:t>Accomplished</w:t>
            </w:r>
          </w:p>
        </w:tc>
      </w:tr>
      <w:tr w:rsidR="00960DF6" w:rsidTr="0079361C">
        <w:tc>
          <w:tcPr>
            <w:tcW w:w="1894" w:type="dxa"/>
          </w:tcPr>
          <w:p w:rsidR="0098493C" w:rsidRDefault="00705894" w:rsidP="0098493C">
            <w:r>
              <w:t>Topic Overview &amp; Description</w:t>
            </w:r>
          </w:p>
          <w:p w:rsidR="0079361C" w:rsidRDefault="0079361C" w:rsidP="0098493C">
            <w:r>
              <w:t>10pts (10%)</w:t>
            </w:r>
          </w:p>
        </w:tc>
        <w:tc>
          <w:tcPr>
            <w:tcW w:w="1886" w:type="dxa"/>
          </w:tcPr>
          <w:p w:rsidR="0098493C" w:rsidRDefault="00FE3792">
            <w:r>
              <w:t>No demonstrated achievement.</w:t>
            </w:r>
          </w:p>
        </w:tc>
        <w:tc>
          <w:tcPr>
            <w:tcW w:w="2250" w:type="dxa"/>
          </w:tcPr>
          <w:p w:rsidR="0098493C" w:rsidRDefault="00FE3792">
            <w:r>
              <w:t>Student provides limited information on their topic.</w:t>
            </w:r>
            <w:r w:rsidR="0079361C">
              <w:t xml:space="preserve"> Alternatively, overview is difficult to understand.</w:t>
            </w:r>
          </w:p>
        </w:tc>
        <w:tc>
          <w:tcPr>
            <w:tcW w:w="2266" w:type="dxa"/>
          </w:tcPr>
          <w:p w:rsidR="00705894" w:rsidRDefault="00705894" w:rsidP="00FE3792">
            <w:r>
              <w:t xml:space="preserve">Student provides some information on their topic </w:t>
            </w:r>
            <w:r w:rsidR="00FE3792">
              <w:t>but key information is missing.</w:t>
            </w:r>
          </w:p>
        </w:tc>
        <w:tc>
          <w:tcPr>
            <w:tcW w:w="2774" w:type="dxa"/>
          </w:tcPr>
          <w:p w:rsidR="0098493C" w:rsidRDefault="0079361C">
            <w:r>
              <w:t xml:space="preserve">Student provides a </w:t>
            </w:r>
            <w:r w:rsidR="00705894">
              <w:t>comprehensive and clear overview of their topic.</w:t>
            </w:r>
          </w:p>
        </w:tc>
      </w:tr>
      <w:tr w:rsidR="00960DF6" w:rsidTr="0079361C">
        <w:tc>
          <w:tcPr>
            <w:tcW w:w="1894" w:type="dxa"/>
          </w:tcPr>
          <w:p w:rsidR="00705894" w:rsidRDefault="00DE18C6" w:rsidP="00DE18C6">
            <w:r>
              <w:t>Three Subtopics Discussed</w:t>
            </w:r>
          </w:p>
          <w:p w:rsidR="0079361C" w:rsidRDefault="0079361C" w:rsidP="00DE18C6">
            <w:r>
              <w:t>50pts (50%)</w:t>
            </w:r>
          </w:p>
        </w:tc>
        <w:tc>
          <w:tcPr>
            <w:tcW w:w="1886" w:type="dxa"/>
          </w:tcPr>
          <w:p w:rsidR="00705894" w:rsidRDefault="00FE3792">
            <w:r>
              <w:t>No demonstrated achievement.</w:t>
            </w:r>
          </w:p>
        </w:tc>
        <w:tc>
          <w:tcPr>
            <w:tcW w:w="2250" w:type="dxa"/>
          </w:tcPr>
          <w:p w:rsidR="00705894" w:rsidRDefault="00FE3792">
            <w:r>
              <w:t xml:space="preserve">Student provides discussion regarding one topic. Alternatively, student provides </w:t>
            </w:r>
            <w:r w:rsidR="0079361C">
              <w:t xml:space="preserve">average </w:t>
            </w:r>
            <w:r>
              <w:t xml:space="preserve">discussion regarding </w:t>
            </w:r>
            <w:r w:rsidR="0079361C">
              <w:t xml:space="preserve">two or </w:t>
            </w:r>
            <w:r>
              <w:t>three topics, yet they do not use resources to support their discussion.</w:t>
            </w:r>
          </w:p>
        </w:tc>
        <w:tc>
          <w:tcPr>
            <w:tcW w:w="2266" w:type="dxa"/>
          </w:tcPr>
          <w:p w:rsidR="00705894" w:rsidRDefault="00FE3792" w:rsidP="0079361C">
            <w:r>
              <w:t>Student provides discussion</w:t>
            </w:r>
            <w:r w:rsidR="0079361C">
              <w:t xml:space="preserve"> and cites research for</w:t>
            </w:r>
            <w:r>
              <w:t xml:space="preserve"> two topics. Alternatively, student provides discussion regarding three topics yet does not provide a comprehensive discussion or cite resources to support their discussion.</w:t>
            </w:r>
          </w:p>
        </w:tc>
        <w:tc>
          <w:tcPr>
            <w:tcW w:w="2774" w:type="dxa"/>
          </w:tcPr>
          <w:p w:rsidR="00705894" w:rsidRDefault="00705894" w:rsidP="00FE3792">
            <w:r>
              <w:t>Student synthesizes</w:t>
            </w:r>
            <w:r w:rsidR="00FE3792">
              <w:t xml:space="preserve"> and cites</w:t>
            </w:r>
            <w:r>
              <w:t xml:space="preserve"> information from resources to discuss three subtopics within</w:t>
            </w:r>
            <w:r w:rsidR="00FE3792">
              <w:t xml:space="preserve"> their overall topic. For example, one subtopic that could be discussed for tanning beds/skin cancer could be new policies and laws banning use of tanning beds for certain people.</w:t>
            </w:r>
          </w:p>
        </w:tc>
      </w:tr>
      <w:tr w:rsidR="00960DF6" w:rsidTr="0079361C">
        <w:tc>
          <w:tcPr>
            <w:tcW w:w="1894" w:type="dxa"/>
          </w:tcPr>
          <w:p w:rsidR="00FE3792" w:rsidRDefault="00FE3792">
            <w:r>
              <w:t>Conclusions &amp; Recommendations</w:t>
            </w:r>
          </w:p>
          <w:p w:rsidR="0079361C" w:rsidRDefault="0079361C">
            <w:r>
              <w:t>10pts (10%)</w:t>
            </w:r>
          </w:p>
        </w:tc>
        <w:tc>
          <w:tcPr>
            <w:tcW w:w="1886" w:type="dxa"/>
          </w:tcPr>
          <w:p w:rsidR="00FE3792" w:rsidRDefault="00FE3792">
            <w:r>
              <w:t>No demonstrated achievement.</w:t>
            </w:r>
          </w:p>
        </w:tc>
        <w:tc>
          <w:tcPr>
            <w:tcW w:w="2250" w:type="dxa"/>
          </w:tcPr>
          <w:p w:rsidR="00FE3792" w:rsidRDefault="0079361C" w:rsidP="0079361C">
            <w:r>
              <w:t>Student provides an incoherent or poorly constructed conclusion. Alternatively, the student does not provide recommendations (for the general population).</w:t>
            </w:r>
          </w:p>
        </w:tc>
        <w:tc>
          <w:tcPr>
            <w:tcW w:w="2266" w:type="dxa"/>
          </w:tcPr>
          <w:p w:rsidR="00FE3792" w:rsidRDefault="00FE3792" w:rsidP="00FE3792">
            <w:r>
              <w:t xml:space="preserve">Student provides a clear conclusion regarding the content of their paper; however, they provide average recommendations </w:t>
            </w:r>
            <w:r w:rsidR="0079361C">
              <w:t>(</w:t>
            </w:r>
            <w:r>
              <w:t>for the general population</w:t>
            </w:r>
            <w:r w:rsidR="0079361C">
              <w:t>)</w:t>
            </w:r>
            <w:r>
              <w:t xml:space="preserve"> and do not cite any information to support their discussion.</w:t>
            </w:r>
          </w:p>
        </w:tc>
        <w:tc>
          <w:tcPr>
            <w:tcW w:w="2774" w:type="dxa"/>
          </w:tcPr>
          <w:p w:rsidR="00FE3792" w:rsidRDefault="00FE3792" w:rsidP="00FE3792">
            <w:r>
              <w:t xml:space="preserve">Student provides an excellent conclusion and superb recommendations </w:t>
            </w:r>
            <w:r w:rsidR="0079361C">
              <w:t>(</w:t>
            </w:r>
            <w:r>
              <w:t>for the general population</w:t>
            </w:r>
            <w:r w:rsidR="0079361C">
              <w:t>)</w:t>
            </w:r>
            <w:r>
              <w:t xml:space="preserve"> and cites research to support their discussion. For example, a student might suggest limiting sugar consumption to __ amount each day to avoid cancer risk based upon </w:t>
            </w:r>
            <w:r w:rsidR="0079361C">
              <w:t>information from XYZ research article (author, year).</w:t>
            </w:r>
          </w:p>
        </w:tc>
      </w:tr>
      <w:tr w:rsidR="00960DF6" w:rsidTr="0079361C">
        <w:tc>
          <w:tcPr>
            <w:tcW w:w="1894" w:type="dxa"/>
          </w:tcPr>
          <w:p w:rsidR="0098493C" w:rsidRDefault="00DE18C6" w:rsidP="00DE18C6">
            <w:r>
              <w:t xml:space="preserve">Synthesis of </w:t>
            </w:r>
            <w:r w:rsidR="0079361C">
              <w:t>Content</w:t>
            </w:r>
          </w:p>
          <w:p w:rsidR="0079361C" w:rsidRDefault="0079361C" w:rsidP="00DE18C6">
            <w:r>
              <w:t>10pts (10%)</w:t>
            </w:r>
          </w:p>
        </w:tc>
        <w:tc>
          <w:tcPr>
            <w:tcW w:w="1886" w:type="dxa"/>
          </w:tcPr>
          <w:p w:rsidR="0098493C" w:rsidRDefault="00705894">
            <w:r>
              <w:t>No demonstrated achievement.</w:t>
            </w:r>
          </w:p>
        </w:tc>
        <w:tc>
          <w:tcPr>
            <w:tcW w:w="2250" w:type="dxa"/>
          </w:tcPr>
          <w:p w:rsidR="0098493C" w:rsidRDefault="00960DF6" w:rsidP="00960DF6">
            <w:r>
              <w:t>Student r</w:t>
            </w:r>
            <w:r w:rsidR="00705894">
              <w:t>estate</w:t>
            </w:r>
            <w:r w:rsidR="0079361C">
              <w:t>s information in a basic manner using limited sources.</w:t>
            </w:r>
          </w:p>
        </w:tc>
        <w:tc>
          <w:tcPr>
            <w:tcW w:w="2266" w:type="dxa"/>
          </w:tcPr>
          <w:p w:rsidR="00705894" w:rsidRDefault="00960DF6" w:rsidP="0079361C">
            <w:r>
              <w:t>Student is able to use a variety of resources to support their discussion but their discussion is</w:t>
            </w:r>
            <w:r w:rsidR="0079361C">
              <w:t xml:space="preserve"> limited to summary only; student does not synthesize content to provide a full discussion of their topic.</w:t>
            </w:r>
          </w:p>
        </w:tc>
        <w:tc>
          <w:tcPr>
            <w:tcW w:w="2774" w:type="dxa"/>
          </w:tcPr>
          <w:p w:rsidR="0098493C" w:rsidRDefault="00960DF6" w:rsidP="00960DF6">
            <w:r>
              <w:t>Student is able to synthesize, summarize, and compare/contrast information from a variety of sources to support their discussion.</w:t>
            </w:r>
          </w:p>
        </w:tc>
      </w:tr>
      <w:tr w:rsidR="00960DF6" w:rsidTr="0079361C">
        <w:tc>
          <w:tcPr>
            <w:tcW w:w="1894" w:type="dxa"/>
          </w:tcPr>
          <w:p w:rsidR="0098493C" w:rsidRDefault="00960DF6">
            <w:r>
              <w:lastRenderedPageBreak/>
              <w:t>Type of Resources</w:t>
            </w:r>
          </w:p>
          <w:p w:rsidR="0079361C" w:rsidRDefault="0079361C">
            <w:r>
              <w:t>5pts (5%)</w:t>
            </w:r>
          </w:p>
        </w:tc>
        <w:tc>
          <w:tcPr>
            <w:tcW w:w="1886" w:type="dxa"/>
          </w:tcPr>
          <w:p w:rsidR="0098493C" w:rsidRDefault="00960DF6">
            <w:r>
              <w:t>No demonstrated achievement.</w:t>
            </w:r>
          </w:p>
        </w:tc>
        <w:tc>
          <w:tcPr>
            <w:tcW w:w="2250" w:type="dxa"/>
          </w:tcPr>
          <w:p w:rsidR="0098493C" w:rsidRDefault="00705894">
            <w:r>
              <w:t xml:space="preserve">Student </w:t>
            </w:r>
            <w:r w:rsidR="00960DF6">
              <w:t>utilizes non-academic resources (non-reputable websites).</w:t>
            </w:r>
          </w:p>
        </w:tc>
        <w:tc>
          <w:tcPr>
            <w:tcW w:w="2266" w:type="dxa"/>
          </w:tcPr>
          <w:p w:rsidR="0098493C" w:rsidRDefault="00960DF6" w:rsidP="0079361C">
            <w:r>
              <w:t>Student locates relevant resources in various formats, but they did not use the best resou</w:t>
            </w:r>
            <w:r w:rsidR="0079361C">
              <w:t>rces available for their discussion (i.e., they only used general sites like Mayo Clinic and WebMD which are easy sources to obtain).</w:t>
            </w:r>
          </w:p>
        </w:tc>
        <w:tc>
          <w:tcPr>
            <w:tcW w:w="2774" w:type="dxa"/>
          </w:tcPr>
          <w:p w:rsidR="0098493C" w:rsidRDefault="00960DF6" w:rsidP="00960DF6">
            <w:r>
              <w:t>Student selects the optimal sources for their discussion.</w:t>
            </w:r>
          </w:p>
        </w:tc>
      </w:tr>
      <w:tr w:rsidR="00960DF6" w:rsidTr="0079361C">
        <w:tc>
          <w:tcPr>
            <w:tcW w:w="1894" w:type="dxa"/>
          </w:tcPr>
          <w:p w:rsidR="0098493C" w:rsidRDefault="0098493C">
            <w:r>
              <w:t>Spelling/Grammar</w:t>
            </w:r>
            <w:r w:rsidR="002B65D3">
              <w:t xml:space="preserve"> &amp; Writing Skills</w:t>
            </w:r>
          </w:p>
          <w:p w:rsidR="0079361C" w:rsidRDefault="0079361C">
            <w:r>
              <w:t>10pts (10%)</w:t>
            </w:r>
          </w:p>
          <w:p w:rsidR="002B65D3" w:rsidRDefault="002B65D3"/>
        </w:tc>
        <w:tc>
          <w:tcPr>
            <w:tcW w:w="1886" w:type="dxa"/>
          </w:tcPr>
          <w:p w:rsidR="0098493C" w:rsidRDefault="002B65D3">
            <w:r>
              <w:t>Student does not provide a coherent paper.</w:t>
            </w:r>
          </w:p>
        </w:tc>
        <w:tc>
          <w:tcPr>
            <w:tcW w:w="2250" w:type="dxa"/>
          </w:tcPr>
          <w:p w:rsidR="0098493C" w:rsidRDefault="0079361C">
            <w:r>
              <w:t>Student has some grammatical lapses and spelling errors, and their mechanics and structure are lacking.</w:t>
            </w:r>
          </w:p>
        </w:tc>
        <w:tc>
          <w:tcPr>
            <w:tcW w:w="2266" w:type="dxa"/>
          </w:tcPr>
          <w:p w:rsidR="0098493C" w:rsidRDefault="002B65D3">
            <w:r>
              <w:t>Student demonstrates quality mechanics, structure, and organization.</w:t>
            </w:r>
          </w:p>
        </w:tc>
        <w:tc>
          <w:tcPr>
            <w:tcW w:w="2774" w:type="dxa"/>
          </w:tcPr>
          <w:p w:rsidR="0098493C" w:rsidRDefault="002B65D3">
            <w:r>
              <w:t>Student demonstrates excellent mechanics, sentence structure, and organization.</w:t>
            </w:r>
          </w:p>
        </w:tc>
      </w:tr>
      <w:tr w:rsidR="00960DF6" w:rsidTr="0079361C">
        <w:tc>
          <w:tcPr>
            <w:tcW w:w="1894" w:type="dxa"/>
          </w:tcPr>
          <w:p w:rsidR="002B65D3" w:rsidRDefault="002B65D3">
            <w:r>
              <w:t>APA Citations</w:t>
            </w:r>
          </w:p>
          <w:p w:rsidR="0079361C" w:rsidRDefault="0079361C">
            <w:r>
              <w:t>5pts (5%)</w:t>
            </w:r>
          </w:p>
          <w:p w:rsidR="002B65D3" w:rsidRDefault="002B65D3"/>
        </w:tc>
        <w:tc>
          <w:tcPr>
            <w:tcW w:w="1886" w:type="dxa"/>
          </w:tcPr>
          <w:p w:rsidR="002B65D3" w:rsidRDefault="002B65D3">
            <w:r>
              <w:t>Student does not provide APA citations.</w:t>
            </w:r>
          </w:p>
        </w:tc>
        <w:tc>
          <w:tcPr>
            <w:tcW w:w="2250" w:type="dxa"/>
          </w:tcPr>
          <w:p w:rsidR="002B65D3" w:rsidRDefault="002B65D3">
            <w:r>
              <w:t>APA citations need significant improvement. Student provides only links for the full citations and/or in-text citations need significant improvement.</w:t>
            </w:r>
          </w:p>
        </w:tc>
        <w:tc>
          <w:tcPr>
            <w:tcW w:w="2266" w:type="dxa"/>
          </w:tcPr>
          <w:p w:rsidR="002B65D3" w:rsidRDefault="0079361C">
            <w:r>
              <w:t>Student has some errors within APA citations.</w:t>
            </w:r>
          </w:p>
        </w:tc>
        <w:tc>
          <w:tcPr>
            <w:tcW w:w="2774" w:type="dxa"/>
          </w:tcPr>
          <w:p w:rsidR="002B65D3" w:rsidRDefault="002B65D3" w:rsidP="002B65D3">
            <w:bookmarkStart w:id="0" w:name="_GoBack"/>
            <w:r>
              <w:t>Student provides accurate in-text and full citations according to APA citation guidelines.</w:t>
            </w:r>
            <w:bookmarkEnd w:id="0"/>
          </w:p>
        </w:tc>
      </w:tr>
    </w:tbl>
    <w:p w:rsidR="0098493C" w:rsidRDefault="0098493C"/>
    <w:sectPr w:rsidR="009849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93C"/>
    <w:rsid w:val="00010F16"/>
    <w:rsid w:val="000113CE"/>
    <w:rsid w:val="00012336"/>
    <w:rsid w:val="000150B4"/>
    <w:rsid w:val="0002096D"/>
    <w:rsid w:val="00030281"/>
    <w:rsid w:val="0003167E"/>
    <w:rsid w:val="00036401"/>
    <w:rsid w:val="000377AD"/>
    <w:rsid w:val="00041940"/>
    <w:rsid w:val="000467EB"/>
    <w:rsid w:val="00052628"/>
    <w:rsid w:val="00052A94"/>
    <w:rsid w:val="00057C11"/>
    <w:rsid w:val="00060BCD"/>
    <w:rsid w:val="00065346"/>
    <w:rsid w:val="00065C54"/>
    <w:rsid w:val="00066831"/>
    <w:rsid w:val="000678B7"/>
    <w:rsid w:val="00067A10"/>
    <w:rsid w:val="000732E6"/>
    <w:rsid w:val="000735B2"/>
    <w:rsid w:val="00073FC3"/>
    <w:rsid w:val="00082CED"/>
    <w:rsid w:val="00090C06"/>
    <w:rsid w:val="000924AB"/>
    <w:rsid w:val="000935AC"/>
    <w:rsid w:val="000A19C9"/>
    <w:rsid w:val="000A29E2"/>
    <w:rsid w:val="000A412A"/>
    <w:rsid w:val="000A57CE"/>
    <w:rsid w:val="000A5B06"/>
    <w:rsid w:val="000B02F4"/>
    <w:rsid w:val="000B4099"/>
    <w:rsid w:val="000B7DE2"/>
    <w:rsid w:val="000C101D"/>
    <w:rsid w:val="000C1B2B"/>
    <w:rsid w:val="000C3853"/>
    <w:rsid w:val="000C57EA"/>
    <w:rsid w:val="000C5F75"/>
    <w:rsid w:val="000C674D"/>
    <w:rsid w:val="000D2396"/>
    <w:rsid w:val="000E04B9"/>
    <w:rsid w:val="000E0C2B"/>
    <w:rsid w:val="000E1640"/>
    <w:rsid w:val="000E1753"/>
    <w:rsid w:val="000E3518"/>
    <w:rsid w:val="000F490B"/>
    <w:rsid w:val="000F647C"/>
    <w:rsid w:val="0010345C"/>
    <w:rsid w:val="001107EE"/>
    <w:rsid w:val="00113776"/>
    <w:rsid w:val="00114228"/>
    <w:rsid w:val="00115A21"/>
    <w:rsid w:val="00117DDF"/>
    <w:rsid w:val="00131713"/>
    <w:rsid w:val="00137794"/>
    <w:rsid w:val="001407BB"/>
    <w:rsid w:val="00143B2F"/>
    <w:rsid w:val="0014474B"/>
    <w:rsid w:val="00144BCE"/>
    <w:rsid w:val="00147FAB"/>
    <w:rsid w:val="0015026F"/>
    <w:rsid w:val="00154FD4"/>
    <w:rsid w:val="00160285"/>
    <w:rsid w:val="001622C2"/>
    <w:rsid w:val="00162907"/>
    <w:rsid w:val="00173453"/>
    <w:rsid w:val="00177DB7"/>
    <w:rsid w:val="001853EB"/>
    <w:rsid w:val="001879BE"/>
    <w:rsid w:val="0019754C"/>
    <w:rsid w:val="001A0527"/>
    <w:rsid w:val="001A1C35"/>
    <w:rsid w:val="001B0659"/>
    <w:rsid w:val="001B1A00"/>
    <w:rsid w:val="001B1F90"/>
    <w:rsid w:val="001B504F"/>
    <w:rsid w:val="001B5B59"/>
    <w:rsid w:val="001B5C56"/>
    <w:rsid w:val="001B7125"/>
    <w:rsid w:val="001B7A77"/>
    <w:rsid w:val="001C0048"/>
    <w:rsid w:val="001C3184"/>
    <w:rsid w:val="001D18D1"/>
    <w:rsid w:val="001D71A8"/>
    <w:rsid w:val="001E2BE1"/>
    <w:rsid w:val="001E5C8D"/>
    <w:rsid w:val="001E761F"/>
    <w:rsid w:val="001F3147"/>
    <w:rsid w:val="001F4FB8"/>
    <w:rsid w:val="001F53F3"/>
    <w:rsid w:val="001F5CD7"/>
    <w:rsid w:val="001F6975"/>
    <w:rsid w:val="00201CE2"/>
    <w:rsid w:val="0020392C"/>
    <w:rsid w:val="002062B0"/>
    <w:rsid w:val="00207258"/>
    <w:rsid w:val="0021026E"/>
    <w:rsid w:val="00210757"/>
    <w:rsid w:val="00211453"/>
    <w:rsid w:val="00214742"/>
    <w:rsid w:val="002201AF"/>
    <w:rsid w:val="002237B5"/>
    <w:rsid w:val="00225A63"/>
    <w:rsid w:val="00233A9F"/>
    <w:rsid w:val="00233B4A"/>
    <w:rsid w:val="00234DD7"/>
    <w:rsid w:val="00240B37"/>
    <w:rsid w:val="0024496D"/>
    <w:rsid w:val="0024581C"/>
    <w:rsid w:val="00250DD5"/>
    <w:rsid w:val="00251058"/>
    <w:rsid w:val="00253F40"/>
    <w:rsid w:val="00255E9B"/>
    <w:rsid w:val="00257D43"/>
    <w:rsid w:val="00265942"/>
    <w:rsid w:val="002663AB"/>
    <w:rsid w:val="0027178B"/>
    <w:rsid w:val="002737A1"/>
    <w:rsid w:val="00284D7C"/>
    <w:rsid w:val="002862AA"/>
    <w:rsid w:val="00294716"/>
    <w:rsid w:val="00294CEA"/>
    <w:rsid w:val="002B2550"/>
    <w:rsid w:val="002B5790"/>
    <w:rsid w:val="002B65D3"/>
    <w:rsid w:val="002C2A9C"/>
    <w:rsid w:val="002C7D0F"/>
    <w:rsid w:val="002D2D38"/>
    <w:rsid w:val="002D596D"/>
    <w:rsid w:val="002E3AC3"/>
    <w:rsid w:val="002F0D6B"/>
    <w:rsid w:val="002F509C"/>
    <w:rsid w:val="002F5FF8"/>
    <w:rsid w:val="00312551"/>
    <w:rsid w:val="0032081D"/>
    <w:rsid w:val="003231DB"/>
    <w:rsid w:val="00323493"/>
    <w:rsid w:val="00325999"/>
    <w:rsid w:val="003262AA"/>
    <w:rsid w:val="00334162"/>
    <w:rsid w:val="00334E7C"/>
    <w:rsid w:val="00341066"/>
    <w:rsid w:val="00342725"/>
    <w:rsid w:val="003458ED"/>
    <w:rsid w:val="00352B86"/>
    <w:rsid w:val="00355699"/>
    <w:rsid w:val="00356E84"/>
    <w:rsid w:val="0036134E"/>
    <w:rsid w:val="00364BF3"/>
    <w:rsid w:val="00366E2F"/>
    <w:rsid w:val="00371BBC"/>
    <w:rsid w:val="003758AA"/>
    <w:rsid w:val="003765C6"/>
    <w:rsid w:val="00382081"/>
    <w:rsid w:val="003930FC"/>
    <w:rsid w:val="00394188"/>
    <w:rsid w:val="003941FC"/>
    <w:rsid w:val="00394886"/>
    <w:rsid w:val="003951B7"/>
    <w:rsid w:val="003A3FDA"/>
    <w:rsid w:val="003A5C80"/>
    <w:rsid w:val="003A6CF6"/>
    <w:rsid w:val="003B07D0"/>
    <w:rsid w:val="003B3AD4"/>
    <w:rsid w:val="003B706D"/>
    <w:rsid w:val="003C2ADC"/>
    <w:rsid w:val="003C3435"/>
    <w:rsid w:val="003D0037"/>
    <w:rsid w:val="003D3E26"/>
    <w:rsid w:val="003D4AAC"/>
    <w:rsid w:val="003D540E"/>
    <w:rsid w:val="003E008C"/>
    <w:rsid w:val="003E2DA2"/>
    <w:rsid w:val="003E418C"/>
    <w:rsid w:val="003E4754"/>
    <w:rsid w:val="003E481C"/>
    <w:rsid w:val="003F25A4"/>
    <w:rsid w:val="003F2D22"/>
    <w:rsid w:val="00402A8D"/>
    <w:rsid w:val="00414F48"/>
    <w:rsid w:val="0042325A"/>
    <w:rsid w:val="004317A5"/>
    <w:rsid w:val="00432FA3"/>
    <w:rsid w:val="00440440"/>
    <w:rsid w:val="00440C47"/>
    <w:rsid w:val="00442FC1"/>
    <w:rsid w:val="004437FC"/>
    <w:rsid w:val="004451B9"/>
    <w:rsid w:val="0044526A"/>
    <w:rsid w:val="00445ACF"/>
    <w:rsid w:val="00447297"/>
    <w:rsid w:val="0045273A"/>
    <w:rsid w:val="004640BE"/>
    <w:rsid w:val="00472A24"/>
    <w:rsid w:val="004733AA"/>
    <w:rsid w:val="004819F7"/>
    <w:rsid w:val="004834A1"/>
    <w:rsid w:val="004843CF"/>
    <w:rsid w:val="00484FC3"/>
    <w:rsid w:val="004850A2"/>
    <w:rsid w:val="0049600A"/>
    <w:rsid w:val="004A1B89"/>
    <w:rsid w:val="004A380D"/>
    <w:rsid w:val="004A3857"/>
    <w:rsid w:val="004A4182"/>
    <w:rsid w:val="004A439D"/>
    <w:rsid w:val="004B16EB"/>
    <w:rsid w:val="004C1C84"/>
    <w:rsid w:val="004C333A"/>
    <w:rsid w:val="004C691D"/>
    <w:rsid w:val="004C6C2C"/>
    <w:rsid w:val="004D3446"/>
    <w:rsid w:val="004D3516"/>
    <w:rsid w:val="004D4265"/>
    <w:rsid w:val="004E2BB6"/>
    <w:rsid w:val="004E70BC"/>
    <w:rsid w:val="004E7FBE"/>
    <w:rsid w:val="004F4050"/>
    <w:rsid w:val="004F7427"/>
    <w:rsid w:val="00500951"/>
    <w:rsid w:val="0050723D"/>
    <w:rsid w:val="005144A1"/>
    <w:rsid w:val="0052134D"/>
    <w:rsid w:val="00524B86"/>
    <w:rsid w:val="005273AF"/>
    <w:rsid w:val="005275CF"/>
    <w:rsid w:val="00527D2F"/>
    <w:rsid w:val="0053154B"/>
    <w:rsid w:val="00532E01"/>
    <w:rsid w:val="00533122"/>
    <w:rsid w:val="00545094"/>
    <w:rsid w:val="00547294"/>
    <w:rsid w:val="00550253"/>
    <w:rsid w:val="00552184"/>
    <w:rsid w:val="005535F4"/>
    <w:rsid w:val="005603F3"/>
    <w:rsid w:val="00561D17"/>
    <w:rsid w:val="005631E7"/>
    <w:rsid w:val="005660FB"/>
    <w:rsid w:val="0056644A"/>
    <w:rsid w:val="00571DCE"/>
    <w:rsid w:val="0057297C"/>
    <w:rsid w:val="00574A5B"/>
    <w:rsid w:val="00577CAB"/>
    <w:rsid w:val="00580D51"/>
    <w:rsid w:val="00584A00"/>
    <w:rsid w:val="0058561E"/>
    <w:rsid w:val="00586BED"/>
    <w:rsid w:val="005877CD"/>
    <w:rsid w:val="00590732"/>
    <w:rsid w:val="00593623"/>
    <w:rsid w:val="0059386E"/>
    <w:rsid w:val="00593DF1"/>
    <w:rsid w:val="00597ADF"/>
    <w:rsid w:val="005A1631"/>
    <w:rsid w:val="005A29F3"/>
    <w:rsid w:val="005B3D36"/>
    <w:rsid w:val="005C55B1"/>
    <w:rsid w:val="005C6951"/>
    <w:rsid w:val="005D3C76"/>
    <w:rsid w:val="005D5480"/>
    <w:rsid w:val="005D708E"/>
    <w:rsid w:val="005E0EC9"/>
    <w:rsid w:val="005E2776"/>
    <w:rsid w:val="005E3905"/>
    <w:rsid w:val="005E7485"/>
    <w:rsid w:val="00600277"/>
    <w:rsid w:val="00602272"/>
    <w:rsid w:val="006108AF"/>
    <w:rsid w:val="0061238E"/>
    <w:rsid w:val="00623479"/>
    <w:rsid w:val="006239A7"/>
    <w:rsid w:val="00624563"/>
    <w:rsid w:val="006249BC"/>
    <w:rsid w:val="00634518"/>
    <w:rsid w:val="006352EA"/>
    <w:rsid w:val="00635514"/>
    <w:rsid w:val="00635AB8"/>
    <w:rsid w:val="006362A3"/>
    <w:rsid w:val="0064163F"/>
    <w:rsid w:val="00643E6E"/>
    <w:rsid w:val="00656A6E"/>
    <w:rsid w:val="006636AA"/>
    <w:rsid w:val="00663D1A"/>
    <w:rsid w:val="006653CC"/>
    <w:rsid w:val="0066571C"/>
    <w:rsid w:val="0066607B"/>
    <w:rsid w:val="00667AE0"/>
    <w:rsid w:val="006723B2"/>
    <w:rsid w:val="006754F6"/>
    <w:rsid w:val="00676577"/>
    <w:rsid w:val="00684BA7"/>
    <w:rsid w:val="0069013D"/>
    <w:rsid w:val="00691067"/>
    <w:rsid w:val="006938BD"/>
    <w:rsid w:val="006946FD"/>
    <w:rsid w:val="006A2D26"/>
    <w:rsid w:val="006B51A3"/>
    <w:rsid w:val="006B66C7"/>
    <w:rsid w:val="006B6CCF"/>
    <w:rsid w:val="006B72F0"/>
    <w:rsid w:val="006C3820"/>
    <w:rsid w:val="006C466A"/>
    <w:rsid w:val="006C5415"/>
    <w:rsid w:val="006C61E6"/>
    <w:rsid w:val="006D0FD8"/>
    <w:rsid w:val="006D675D"/>
    <w:rsid w:val="006E3E10"/>
    <w:rsid w:val="006F474E"/>
    <w:rsid w:val="006F4B47"/>
    <w:rsid w:val="00705787"/>
    <w:rsid w:val="00705894"/>
    <w:rsid w:val="00711EB1"/>
    <w:rsid w:val="00713A99"/>
    <w:rsid w:val="0071456D"/>
    <w:rsid w:val="00727BD9"/>
    <w:rsid w:val="00732571"/>
    <w:rsid w:val="00737B07"/>
    <w:rsid w:val="00737C31"/>
    <w:rsid w:val="00744205"/>
    <w:rsid w:val="0074610C"/>
    <w:rsid w:val="007712A1"/>
    <w:rsid w:val="00771819"/>
    <w:rsid w:val="00776646"/>
    <w:rsid w:val="00783502"/>
    <w:rsid w:val="00786212"/>
    <w:rsid w:val="007900CA"/>
    <w:rsid w:val="007903AF"/>
    <w:rsid w:val="00791E9D"/>
    <w:rsid w:val="0079361C"/>
    <w:rsid w:val="00794BF6"/>
    <w:rsid w:val="007A37D1"/>
    <w:rsid w:val="007A51AE"/>
    <w:rsid w:val="007A55DA"/>
    <w:rsid w:val="007A5E1F"/>
    <w:rsid w:val="007A79A5"/>
    <w:rsid w:val="007B20C5"/>
    <w:rsid w:val="007B4F01"/>
    <w:rsid w:val="007B6764"/>
    <w:rsid w:val="007C437C"/>
    <w:rsid w:val="007C5460"/>
    <w:rsid w:val="007D2DD4"/>
    <w:rsid w:val="007E03B2"/>
    <w:rsid w:val="007F4BD8"/>
    <w:rsid w:val="0081768E"/>
    <w:rsid w:val="008203E2"/>
    <w:rsid w:val="00831240"/>
    <w:rsid w:val="008433C2"/>
    <w:rsid w:val="0085213B"/>
    <w:rsid w:val="00856163"/>
    <w:rsid w:val="0085642E"/>
    <w:rsid w:val="0085718C"/>
    <w:rsid w:val="00864732"/>
    <w:rsid w:val="008667DD"/>
    <w:rsid w:val="008757C2"/>
    <w:rsid w:val="0088028C"/>
    <w:rsid w:val="00880E2E"/>
    <w:rsid w:val="0088606F"/>
    <w:rsid w:val="008A5D17"/>
    <w:rsid w:val="008B4C7A"/>
    <w:rsid w:val="008B7DF0"/>
    <w:rsid w:val="008C17DB"/>
    <w:rsid w:val="008C57DD"/>
    <w:rsid w:val="008D3C15"/>
    <w:rsid w:val="008D4059"/>
    <w:rsid w:val="008D604B"/>
    <w:rsid w:val="008D6CD6"/>
    <w:rsid w:val="008E74BD"/>
    <w:rsid w:val="008F0036"/>
    <w:rsid w:val="008F01B5"/>
    <w:rsid w:val="008F305F"/>
    <w:rsid w:val="008F492B"/>
    <w:rsid w:val="008F5EC0"/>
    <w:rsid w:val="008F770D"/>
    <w:rsid w:val="00903BDB"/>
    <w:rsid w:val="009069E0"/>
    <w:rsid w:val="00917D9A"/>
    <w:rsid w:val="00921527"/>
    <w:rsid w:val="00934E01"/>
    <w:rsid w:val="009364B8"/>
    <w:rsid w:val="0093697F"/>
    <w:rsid w:val="009406CC"/>
    <w:rsid w:val="00940C4E"/>
    <w:rsid w:val="009420BB"/>
    <w:rsid w:val="009462B3"/>
    <w:rsid w:val="00946C47"/>
    <w:rsid w:val="00946E5E"/>
    <w:rsid w:val="00950CBE"/>
    <w:rsid w:val="00956B85"/>
    <w:rsid w:val="009575FC"/>
    <w:rsid w:val="00960DF6"/>
    <w:rsid w:val="00961E4E"/>
    <w:rsid w:val="00970971"/>
    <w:rsid w:val="00973506"/>
    <w:rsid w:val="00973790"/>
    <w:rsid w:val="00981418"/>
    <w:rsid w:val="0098493C"/>
    <w:rsid w:val="009923CF"/>
    <w:rsid w:val="00996606"/>
    <w:rsid w:val="009A09C5"/>
    <w:rsid w:val="009A0C09"/>
    <w:rsid w:val="009A1AF4"/>
    <w:rsid w:val="009B2C93"/>
    <w:rsid w:val="009B6A04"/>
    <w:rsid w:val="009C0CA2"/>
    <w:rsid w:val="009C1BEC"/>
    <w:rsid w:val="009C32EE"/>
    <w:rsid w:val="009C41C6"/>
    <w:rsid w:val="009C4A55"/>
    <w:rsid w:val="009C5777"/>
    <w:rsid w:val="009D3BC2"/>
    <w:rsid w:val="009D522F"/>
    <w:rsid w:val="009D6410"/>
    <w:rsid w:val="009D6D11"/>
    <w:rsid w:val="009E104B"/>
    <w:rsid w:val="009E2A66"/>
    <w:rsid w:val="009F45B8"/>
    <w:rsid w:val="009F6802"/>
    <w:rsid w:val="00A01964"/>
    <w:rsid w:val="00A03B3C"/>
    <w:rsid w:val="00A04629"/>
    <w:rsid w:val="00A11553"/>
    <w:rsid w:val="00A143D2"/>
    <w:rsid w:val="00A22720"/>
    <w:rsid w:val="00A27798"/>
    <w:rsid w:val="00A3535D"/>
    <w:rsid w:val="00A41ECD"/>
    <w:rsid w:val="00A43184"/>
    <w:rsid w:val="00A45A16"/>
    <w:rsid w:val="00A468E7"/>
    <w:rsid w:val="00A52147"/>
    <w:rsid w:val="00A5285E"/>
    <w:rsid w:val="00A52A54"/>
    <w:rsid w:val="00A52EA4"/>
    <w:rsid w:val="00A53DAC"/>
    <w:rsid w:val="00A65DEA"/>
    <w:rsid w:val="00A732E1"/>
    <w:rsid w:val="00A83B82"/>
    <w:rsid w:val="00A952D7"/>
    <w:rsid w:val="00A96B28"/>
    <w:rsid w:val="00AA0116"/>
    <w:rsid w:val="00AA0BC4"/>
    <w:rsid w:val="00AA1570"/>
    <w:rsid w:val="00AA1AF9"/>
    <w:rsid w:val="00AB0CE8"/>
    <w:rsid w:val="00AB0E34"/>
    <w:rsid w:val="00AB5087"/>
    <w:rsid w:val="00AC1974"/>
    <w:rsid w:val="00AD6009"/>
    <w:rsid w:val="00AD78D4"/>
    <w:rsid w:val="00AE0A95"/>
    <w:rsid w:val="00AE0B94"/>
    <w:rsid w:val="00AE43EF"/>
    <w:rsid w:val="00AE46CF"/>
    <w:rsid w:val="00AF4072"/>
    <w:rsid w:val="00AF4484"/>
    <w:rsid w:val="00AF5338"/>
    <w:rsid w:val="00B05C78"/>
    <w:rsid w:val="00B1021E"/>
    <w:rsid w:val="00B1068B"/>
    <w:rsid w:val="00B1119F"/>
    <w:rsid w:val="00B1304F"/>
    <w:rsid w:val="00B13235"/>
    <w:rsid w:val="00B144A8"/>
    <w:rsid w:val="00B1485A"/>
    <w:rsid w:val="00B22455"/>
    <w:rsid w:val="00B24039"/>
    <w:rsid w:val="00B25978"/>
    <w:rsid w:val="00B30F18"/>
    <w:rsid w:val="00B42022"/>
    <w:rsid w:val="00B4606B"/>
    <w:rsid w:val="00B469DD"/>
    <w:rsid w:val="00B47B0D"/>
    <w:rsid w:val="00B5162F"/>
    <w:rsid w:val="00B5494D"/>
    <w:rsid w:val="00B56E00"/>
    <w:rsid w:val="00B612AA"/>
    <w:rsid w:val="00B64A35"/>
    <w:rsid w:val="00B70207"/>
    <w:rsid w:val="00B7272D"/>
    <w:rsid w:val="00B73DF1"/>
    <w:rsid w:val="00B85250"/>
    <w:rsid w:val="00B8528D"/>
    <w:rsid w:val="00B95E4F"/>
    <w:rsid w:val="00BA5F88"/>
    <w:rsid w:val="00BB2577"/>
    <w:rsid w:val="00BC4C59"/>
    <w:rsid w:val="00BC55C9"/>
    <w:rsid w:val="00BC6C09"/>
    <w:rsid w:val="00BE1548"/>
    <w:rsid w:val="00BE2155"/>
    <w:rsid w:val="00BE2D0E"/>
    <w:rsid w:val="00BE2DC3"/>
    <w:rsid w:val="00BE305A"/>
    <w:rsid w:val="00BE4BEB"/>
    <w:rsid w:val="00BE7520"/>
    <w:rsid w:val="00BE7C4B"/>
    <w:rsid w:val="00C00D3B"/>
    <w:rsid w:val="00C247DD"/>
    <w:rsid w:val="00C27FCF"/>
    <w:rsid w:val="00C327BC"/>
    <w:rsid w:val="00C32C86"/>
    <w:rsid w:val="00C32D85"/>
    <w:rsid w:val="00C35D28"/>
    <w:rsid w:val="00C55E6B"/>
    <w:rsid w:val="00C640DC"/>
    <w:rsid w:val="00C64395"/>
    <w:rsid w:val="00C70CE7"/>
    <w:rsid w:val="00C81216"/>
    <w:rsid w:val="00C815C0"/>
    <w:rsid w:val="00C82A38"/>
    <w:rsid w:val="00C95B6D"/>
    <w:rsid w:val="00CA30BA"/>
    <w:rsid w:val="00CA6AEA"/>
    <w:rsid w:val="00CB2198"/>
    <w:rsid w:val="00CB6734"/>
    <w:rsid w:val="00CC1659"/>
    <w:rsid w:val="00CC23D3"/>
    <w:rsid w:val="00CC5F7E"/>
    <w:rsid w:val="00CC6A01"/>
    <w:rsid w:val="00CC76F1"/>
    <w:rsid w:val="00CE0F0F"/>
    <w:rsid w:val="00CE794A"/>
    <w:rsid w:val="00CF09E6"/>
    <w:rsid w:val="00CF31FF"/>
    <w:rsid w:val="00CF5390"/>
    <w:rsid w:val="00CF6F3E"/>
    <w:rsid w:val="00D000B6"/>
    <w:rsid w:val="00D13729"/>
    <w:rsid w:val="00D24E3D"/>
    <w:rsid w:val="00D305F7"/>
    <w:rsid w:val="00D34D98"/>
    <w:rsid w:val="00D3582A"/>
    <w:rsid w:val="00D408F8"/>
    <w:rsid w:val="00D41FDB"/>
    <w:rsid w:val="00D47465"/>
    <w:rsid w:val="00D557BD"/>
    <w:rsid w:val="00D56DBC"/>
    <w:rsid w:val="00D62EC3"/>
    <w:rsid w:val="00D65F40"/>
    <w:rsid w:val="00D72D32"/>
    <w:rsid w:val="00D73E42"/>
    <w:rsid w:val="00D73EA3"/>
    <w:rsid w:val="00D77BB2"/>
    <w:rsid w:val="00D854A2"/>
    <w:rsid w:val="00D879D8"/>
    <w:rsid w:val="00D908DA"/>
    <w:rsid w:val="00D92ACB"/>
    <w:rsid w:val="00D93D31"/>
    <w:rsid w:val="00DA1AB7"/>
    <w:rsid w:val="00DA2C1F"/>
    <w:rsid w:val="00DA6627"/>
    <w:rsid w:val="00DB20AB"/>
    <w:rsid w:val="00DC0455"/>
    <w:rsid w:val="00DC6D90"/>
    <w:rsid w:val="00DC7C65"/>
    <w:rsid w:val="00DD0038"/>
    <w:rsid w:val="00DD626E"/>
    <w:rsid w:val="00DE18C6"/>
    <w:rsid w:val="00DE6AD4"/>
    <w:rsid w:val="00DF1B95"/>
    <w:rsid w:val="00DF38C8"/>
    <w:rsid w:val="00E0210C"/>
    <w:rsid w:val="00E02CB8"/>
    <w:rsid w:val="00E0477C"/>
    <w:rsid w:val="00E049C1"/>
    <w:rsid w:val="00E1383B"/>
    <w:rsid w:val="00E13F6E"/>
    <w:rsid w:val="00E15ABE"/>
    <w:rsid w:val="00E17273"/>
    <w:rsid w:val="00E2050F"/>
    <w:rsid w:val="00E23DED"/>
    <w:rsid w:val="00E26222"/>
    <w:rsid w:val="00E326FC"/>
    <w:rsid w:val="00E42034"/>
    <w:rsid w:val="00E43790"/>
    <w:rsid w:val="00E43A32"/>
    <w:rsid w:val="00E4407F"/>
    <w:rsid w:val="00E50977"/>
    <w:rsid w:val="00E50D55"/>
    <w:rsid w:val="00E52883"/>
    <w:rsid w:val="00E60410"/>
    <w:rsid w:val="00E64F45"/>
    <w:rsid w:val="00E67DA0"/>
    <w:rsid w:val="00E75F02"/>
    <w:rsid w:val="00E80BF1"/>
    <w:rsid w:val="00E82F92"/>
    <w:rsid w:val="00E83093"/>
    <w:rsid w:val="00E847EB"/>
    <w:rsid w:val="00E84C72"/>
    <w:rsid w:val="00E85796"/>
    <w:rsid w:val="00E86494"/>
    <w:rsid w:val="00E9293A"/>
    <w:rsid w:val="00E930B3"/>
    <w:rsid w:val="00EA062B"/>
    <w:rsid w:val="00EA0AF7"/>
    <w:rsid w:val="00EA0B3C"/>
    <w:rsid w:val="00EA2D96"/>
    <w:rsid w:val="00EB1C7C"/>
    <w:rsid w:val="00EB46FF"/>
    <w:rsid w:val="00EB5024"/>
    <w:rsid w:val="00EC097B"/>
    <w:rsid w:val="00EC3B7E"/>
    <w:rsid w:val="00ED0409"/>
    <w:rsid w:val="00ED2DD7"/>
    <w:rsid w:val="00EE2183"/>
    <w:rsid w:val="00EE558B"/>
    <w:rsid w:val="00EE5F55"/>
    <w:rsid w:val="00EF3A25"/>
    <w:rsid w:val="00EF7C15"/>
    <w:rsid w:val="00F00D8F"/>
    <w:rsid w:val="00F071F9"/>
    <w:rsid w:val="00F22BA7"/>
    <w:rsid w:val="00F233F8"/>
    <w:rsid w:val="00F25328"/>
    <w:rsid w:val="00F316D2"/>
    <w:rsid w:val="00F316D5"/>
    <w:rsid w:val="00F364BD"/>
    <w:rsid w:val="00F37880"/>
    <w:rsid w:val="00F41495"/>
    <w:rsid w:val="00F4374B"/>
    <w:rsid w:val="00F43FC5"/>
    <w:rsid w:val="00F45616"/>
    <w:rsid w:val="00F61E5B"/>
    <w:rsid w:val="00F6285E"/>
    <w:rsid w:val="00F63B83"/>
    <w:rsid w:val="00F64A18"/>
    <w:rsid w:val="00F72703"/>
    <w:rsid w:val="00F75174"/>
    <w:rsid w:val="00F75EF2"/>
    <w:rsid w:val="00F7720E"/>
    <w:rsid w:val="00F80130"/>
    <w:rsid w:val="00F81EC4"/>
    <w:rsid w:val="00F853C8"/>
    <w:rsid w:val="00F91F50"/>
    <w:rsid w:val="00F927A0"/>
    <w:rsid w:val="00F949C2"/>
    <w:rsid w:val="00F95B75"/>
    <w:rsid w:val="00FA0A99"/>
    <w:rsid w:val="00FA25EF"/>
    <w:rsid w:val="00FA79CA"/>
    <w:rsid w:val="00FB27E7"/>
    <w:rsid w:val="00FB7B92"/>
    <w:rsid w:val="00FC3E54"/>
    <w:rsid w:val="00FC6BD9"/>
    <w:rsid w:val="00FD21A0"/>
    <w:rsid w:val="00FE0A03"/>
    <w:rsid w:val="00FE2834"/>
    <w:rsid w:val="00FE3792"/>
    <w:rsid w:val="00FE3DB1"/>
    <w:rsid w:val="00FE47F6"/>
    <w:rsid w:val="00FE48F8"/>
    <w:rsid w:val="00FF182D"/>
    <w:rsid w:val="00FF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529195-11E2-4B42-BDC8-EB7CAC034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9849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0DF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DF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violette\AppData\Roaming\Microsoft\Templates\Single%20spaced%20(blank)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C01C3C56-10DB-49F7-B061-44D8728D07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(blank)(2)</Template>
  <TotalTime>38</TotalTime>
  <Pages>2</Pages>
  <Words>524</Words>
  <Characters>2989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Fischer, Katie</cp:lastModifiedBy>
  <cp:revision>5</cp:revision>
  <cp:lastPrinted>2016-01-05T21:20:00Z</cp:lastPrinted>
  <dcterms:created xsi:type="dcterms:W3CDTF">2016-01-05T20:53:00Z</dcterms:created>
  <dcterms:modified xsi:type="dcterms:W3CDTF">2016-01-06T19:15:00Z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</Properties>
</file>